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p w14:paraId="72111657" w14:textId="77777777" w:rsidR="00464452" w:rsidRDefault="00464452" w:rsidP="00464452">
      <w:pPr>
        <w:pStyle w:val="Title"/>
      </w:pPr>
      <w:r>
        <w:t>The Drama Triangle</w:t>
      </w:r>
    </w:p>
    <w:p w14:paraId="1492EF62" w14:textId="77777777" w:rsidR="00464452" w:rsidRDefault="00464452" w:rsidP="00464452">
      <w:pPr>
        <w:spacing w:line="420" w:lineRule="atLeast"/>
      </w:pPr>
      <w:r>
        <w:rPr>
          <w:rFonts w:ascii="Arial" w:hAnsi="Arial" w:cs="Arial"/>
          <w:b/>
          <w:bCs/>
          <w:color w:val="0A0A0A"/>
          <w:sz w:val="30"/>
          <w:szCs w:val="30"/>
        </w:rPr>
        <w:t>Self-Assessment: Finding Your "Starting Gate"</w:t>
      </w:r>
      <w:r>
        <w:rPr>
          <w:b/>
          <w:bCs/>
        </w:rPr>
        <w:t xml:space="preserve"> </w:t>
      </w:r>
    </w:p>
    <w:p w14:paraId="63F64C1B" w14:textId="77777777" w:rsidR="00464452" w:rsidRDefault="00464452" w:rsidP="00464452">
      <w:pPr>
        <w:spacing w:line="360" w:lineRule="atLeast"/>
      </w:pPr>
      <w:r>
        <w:rPr>
          <w:rFonts w:ascii="Arial" w:hAnsi="Arial" w:cs="Arial"/>
          <w:b/>
          <w:bCs/>
          <w:color w:val="0A0A0A"/>
        </w:rPr>
        <w:t>Instructions:</w:t>
      </w:r>
      <w:r>
        <w:rPr>
          <w:b/>
          <w:bCs/>
        </w:rPr>
        <w:t xml:space="preserve"> </w:t>
      </w:r>
      <w:r>
        <w:rPr>
          <w:rFonts w:ascii="Arial" w:hAnsi="Arial" w:cs="Arial"/>
          <w:color w:val="0A0A0A"/>
        </w:rPr>
        <w:t>Read each statement below. Rate how often you think, feel, or act this way in stressful or conflict-heavy situations using a scale of 0 to 2 (0 = Rarely/Never, 1 = Sometimes, 2 = Often).</w:t>
      </w:r>
    </w:p>
    <w:p w14:paraId="7AD288EA" w14:textId="77777777" w:rsidR="00464452" w:rsidRDefault="00464452" w:rsidP="00464452">
      <w:pPr>
        <w:spacing w:line="360" w:lineRule="atLeast"/>
      </w:pPr>
      <w:r>
        <w:rPr>
          <w:rFonts w:ascii="Arial" w:hAnsi="Arial" w:cs="Arial"/>
          <w:b/>
          <w:bCs/>
          <w:color w:val="0A0A0A"/>
        </w:rPr>
        <w:t>Category A</w:t>
      </w:r>
      <w:r>
        <w:rPr>
          <w:b/>
          <w:bCs/>
        </w:rPr>
        <w:t xml:space="preserve"> </w:t>
      </w:r>
    </w:p>
    <w:p w14:paraId="79DB626E" w14:textId="77777777" w:rsidR="00464452" w:rsidRDefault="00464452" w:rsidP="00464452">
      <w:pPr>
        <w:numPr>
          <w:ilvl w:val="0"/>
          <w:numId w:val="1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>I feel like I always get landed with the worst tasks or projects.</w:t>
      </w:r>
    </w:p>
    <w:p w14:paraId="705C05AD" w14:textId="77777777" w:rsidR="00464452" w:rsidRDefault="00464452" w:rsidP="00464452">
      <w:pPr>
        <w:numPr>
          <w:ilvl w:val="0"/>
          <w:numId w:val="1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>I find it difficult to make decisions for myself without asking others.</w:t>
      </w:r>
    </w:p>
    <w:p w14:paraId="1552B776" w14:textId="77777777" w:rsidR="00464452" w:rsidRDefault="00464452" w:rsidP="00464452">
      <w:pPr>
        <w:numPr>
          <w:ilvl w:val="0"/>
          <w:numId w:val="1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>I often feel overwhelmed or like things are just "happening" to me.</w:t>
      </w:r>
    </w:p>
    <w:p w14:paraId="2154D5DA" w14:textId="77777777" w:rsidR="00464452" w:rsidRDefault="00464452" w:rsidP="00464452">
      <w:pPr>
        <w:numPr>
          <w:ilvl w:val="0"/>
          <w:numId w:val="1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>I feel like I'm not as capable or lucky as the people around me.</w:t>
      </w:r>
    </w:p>
    <w:p w14:paraId="4E9CD793" w14:textId="77777777" w:rsidR="00464452" w:rsidRDefault="00464452" w:rsidP="00464452">
      <w:pPr>
        <w:numPr>
          <w:ilvl w:val="0"/>
          <w:numId w:val="1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 xml:space="preserve">I tend to wait for someone else to step in and fix a problem. </w:t>
      </w:r>
      <w:r>
        <w:rPr>
          <w:rFonts w:ascii="Arial" w:eastAsia="Times New Roman" w:hAnsi="Arial" w:cs="Arial"/>
          <w:b/>
          <w:bCs/>
          <w:color w:val="0A0A0A"/>
        </w:rPr>
        <w:t>Category A Total:</w:t>
      </w:r>
      <w:r>
        <w:rPr>
          <w:rFonts w:ascii="Arial" w:eastAsia="Times New Roman" w:hAnsi="Arial" w:cs="Arial"/>
          <w:color w:val="0A0A0A"/>
        </w:rPr>
        <w:t xml:space="preserve"> ____ </w:t>
      </w:r>
    </w:p>
    <w:p w14:paraId="7206F1E6" w14:textId="77777777" w:rsidR="00464452" w:rsidRDefault="00464452" w:rsidP="00464452">
      <w:pPr>
        <w:spacing w:line="360" w:lineRule="atLeast"/>
        <w:rPr>
          <w:rFonts w:eastAsiaTheme="minorEastAsia"/>
        </w:rPr>
      </w:pPr>
      <w:r>
        <w:rPr>
          <w:rFonts w:ascii="Arial" w:hAnsi="Arial" w:cs="Arial"/>
          <w:b/>
          <w:bCs/>
          <w:color w:val="0A0A0A"/>
        </w:rPr>
        <w:t>Category B</w:t>
      </w:r>
      <w:r>
        <w:rPr>
          <w:b/>
          <w:bCs/>
        </w:rPr>
        <w:t xml:space="preserve"> </w:t>
      </w:r>
    </w:p>
    <w:p w14:paraId="0F7AFA0C" w14:textId="77777777" w:rsidR="00464452" w:rsidRDefault="00464452" w:rsidP="00464452">
      <w:pPr>
        <w:numPr>
          <w:ilvl w:val="0"/>
          <w:numId w:val="2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>I feel guilty if I see someone struggling and I don’t step in.</w:t>
      </w:r>
    </w:p>
    <w:p w14:paraId="7BD74AA4" w14:textId="77777777" w:rsidR="00464452" w:rsidRDefault="00464452" w:rsidP="00464452">
      <w:pPr>
        <w:numPr>
          <w:ilvl w:val="0"/>
          <w:numId w:val="2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>I often find myself picking up the slack for others to keep things moving.</w:t>
      </w:r>
    </w:p>
    <w:p w14:paraId="0D575CD5" w14:textId="77777777" w:rsidR="00464452" w:rsidRDefault="00464452" w:rsidP="00464452">
      <w:pPr>
        <w:numPr>
          <w:ilvl w:val="0"/>
          <w:numId w:val="2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>I give advice or help even when the other person hasn't specifically asked for it.</w:t>
      </w:r>
    </w:p>
    <w:p w14:paraId="6B911664" w14:textId="77777777" w:rsidR="00464452" w:rsidRDefault="00464452" w:rsidP="00464452">
      <w:pPr>
        <w:numPr>
          <w:ilvl w:val="0"/>
          <w:numId w:val="2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>I feel most valued when I am solving someone else's problems.</w:t>
      </w:r>
    </w:p>
    <w:p w14:paraId="3814F151" w14:textId="77777777" w:rsidR="00464452" w:rsidRDefault="00464452" w:rsidP="00464452">
      <w:pPr>
        <w:numPr>
          <w:ilvl w:val="0"/>
          <w:numId w:val="2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 xml:space="preserve">I often work harder than the people I am "helping". </w:t>
      </w:r>
      <w:r>
        <w:rPr>
          <w:rFonts w:ascii="Arial" w:eastAsia="Times New Roman" w:hAnsi="Arial" w:cs="Arial"/>
          <w:b/>
          <w:bCs/>
          <w:color w:val="0A0A0A"/>
        </w:rPr>
        <w:t>Category B Total:</w:t>
      </w:r>
      <w:r>
        <w:rPr>
          <w:rFonts w:ascii="Arial" w:eastAsia="Times New Roman" w:hAnsi="Arial" w:cs="Arial"/>
          <w:color w:val="0A0A0A"/>
        </w:rPr>
        <w:t xml:space="preserve"> ____ </w:t>
      </w:r>
    </w:p>
    <w:p w14:paraId="167A74FD" w14:textId="77777777" w:rsidR="00464452" w:rsidRDefault="00464452" w:rsidP="00464452">
      <w:pPr>
        <w:spacing w:line="360" w:lineRule="atLeast"/>
        <w:rPr>
          <w:rFonts w:eastAsiaTheme="minorEastAsia"/>
        </w:rPr>
      </w:pPr>
      <w:r>
        <w:rPr>
          <w:rFonts w:ascii="Arial" w:hAnsi="Arial" w:cs="Arial"/>
          <w:b/>
          <w:bCs/>
          <w:color w:val="0A0A0A"/>
        </w:rPr>
        <w:t>Category C</w:t>
      </w:r>
      <w:r>
        <w:rPr>
          <w:b/>
          <w:bCs/>
        </w:rPr>
        <w:t xml:space="preserve"> </w:t>
      </w:r>
    </w:p>
    <w:p w14:paraId="72E6C91A" w14:textId="77777777" w:rsidR="00464452" w:rsidRDefault="00464452" w:rsidP="00464452">
      <w:pPr>
        <w:numPr>
          <w:ilvl w:val="0"/>
          <w:numId w:val="3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>I get frustrated when people make excuses for their mistakes.</w:t>
      </w:r>
    </w:p>
    <w:p w14:paraId="1ABDD752" w14:textId="77777777" w:rsidR="00464452" w:rsidRDefault="00464452" w:rsidP="00464452">
      <w:pPr>
        <w:numPr>
          <w:ilvl w:val="0"/>
          <w:numId w:val="3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>I have very strong beliefs about the "right" way to get things done.</w:t>
      </w:r>
    </w:p>
    <w:p w14:paraId="7FFA156A" w14:textId="77777777" w:rsidR="00464452" w:rsidRDefault="00464452" w:rsidP="00464452">
      <w:pPr>
        <w:numPr>
          <w:ilvl w:val="0"/>
          <w:numId w:val="3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lastRenderedPageBreak/>
        <w:t>I find myself blaming others when things go wrong to ensure accountability.</w:t>
      </w:r>
    </w:p>
    <w:p w14:paraId="38147F4A" w14:textId="77777777" w:rsidR="00464452" w:rsidRDefault="00464452" w:rsidP="00464452">
      <w:pPr>
        <w:numPr>
          <w:ilvl w:val="0"/>
          <w:numId w:val="3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>Some people have told me that I can be intimidating or too critical.</w:t>
      </w:r>
    </w:p>
    <w:p w14:paraId="0564166C" w14:textId="77777777" w:rsidR="00464452" w:rsidRDefault="00464452" w:rsidP="00464452">
      <w:pPr>
        <w:numPr>
          <w:ilvl w:val="0"/>
          <w:numId w:val="3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color w:val="0A0A0A"/>
        </w:rPr>
        <w:t xml:space="preserve">I feel I have to push people or be "blunt" to get any results. </w:t>
      </w:r>
      <w:r>
        <w:rPr>
          <w:rFonts w:ascii="Arial" w:eastAsia="Times New Roman" w:hAnsi="Arial" w:cs="Arial"/>
          <w:b/>
          <w:bCs/>
          <w:color w:val="0A0A0A"/>
        </w:rPr>
        <w:t>Category C Total:</w:t>
      </w:r>
      <w:r>
        <w:rPr>
          <w:rFonts w:ascii="Arial" w:eastAsia="Times New Roman" w:hAnsi="Arial" w:cs="Arial"/>
          <w:color w:val="0A0A0A"/>
        </w:rPr>
        <w:t xml:space="preserve"> ____ </w:t>
      </w:r>
    </w:p>
    <w:p w14:paraId="6BBCED39" w14:textId="77777777" w:rsidR="00464452" w:rsidRDefault="00464452" w:rsidP="00464452">
      <w:pPr>
        <w:spacing w:line="420" w:lineRule="atLeast"/>
        <w:rPr>
          <w:rFonts w:eastAsiaTheme="minorEastAsia"/>
        </w:rPr>
      </w:pPr>
      <w:r>
        <w:rPr>
          <w:rFonts w:ascii="Arial" w:hAnsi="Arial" w:cs="Arial"/>
          <w:b/>
          <w:bCs/>
          <w:color w:val="0A0A0A"/>
          <w:sz w:val="30"/>
          <w:szCs w:val="30"/>
        </w:rPr>
        <w:t>Scoring &amp; Results</w:t>
      </w:r>
      <w:r>
        <w:rPr>
          <w:b/>
          <w:bCs/>
        </w:rPr>
        <w:t xml:space="preserve"> </w:t>
      </w:r>
    </w:p>
    <w:p w14:paraId="49E58231" w14:textId="77777777" w:rsidR="00464452" w:rsidRDefault="00464452" w:rsidP="00464452">
      <w:pPr>
        <w:spacing w:line="360" w:lineRule="atLeast"/>
      </w:pPr>
      <w:r>
        <w:rPr>
          <w:rFonts w:ascii="Arial" w:hAnsi="Arial" w:cs="Arial"/>
          <w:color w:val="0A0A0A"/>
        </w:rPr>
        <w:t>Add up your totals for each category. Most people have a "favourite" role they default to when stressed.</w:t>
      </w:r>
    </w:p>
    <w:p w14:paraId="04C06D98" w14:textId="77777777" w:rsidR="00464452" w:rsidRDefault="00464452" w:rsidP="00464452">
      <w:pPr>
        <w:numPr>
          <w:ilvl w:val="0"/>
          <w:numId w:val="4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b/>
          <w:bCs/>
          <w:color w:val="0A0A0A"/>
        </w:rPr>
        <w:t>High Category A: The Victim.</w:t>
      </w:r>
      <w:r>
        <w:rPr>
          <w:rFonts w:eastAsia="Times New Roman"/>
          <w:b/>
          <w:bCs/>
          <w:color w:val="0A0A0A"/>
        </w:rPr>
        <w:t xml:space="preserve"> </w:t>
      </w:r>
      <w:r>
        <w:rPr>
          <w:rFonts w:ascii="Arial" w:eastAsia="Times New Roman" w:hAnsi="Arial" w:cs="Arial"/>
          <w:color w:val="0A0A0A"/>
        </w:rPr>
        <w:t>You may tend to discount your own ability to solve problems and look for others to take charge.</w:t>
      </w:r>
    </w:p>
    <w:p w14:paraId="653900E3" w14:textId="77777777" w:rsidR="00464452" w:rsidRDefault="00464452" w:rsidP="00464452">
      <w:pPr>
        <w:numPr>
          <w:ilvl w:val="0"/>
          <w:numId w:val="4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b/>
          <w:bCs/>
          <w:color w:val="0A0A0A"/>
        </w:rPr>
        <w:t>High Category B: The Rescuer.</w:t>
      </w:r>
      <w:r>
        <w:rPr>
          <w:rFonts w:eastAsia="Times New Roman"/>
          <w:b/>
          <w:bCs/>
          <w:color w:val="0A0A0A"/>
        </w:rPr>
        <w:t xml:space="preserve"> </w:t>
      </w:r>
      <w:r>
        <w:rPr>
          <w:rFonts w:ascii="Arial" w:eastAsia="Times New Roman" w:hAnsi="Arial" w:cs="Arial"/>
          <w:color w:val="0A0A0A"/>
        </w:rPr>
        <w:t>You may tend to discount others' abilities to think for themselves and feel responsible for their well-being.</w:t>
      </w:r>
    </w:p>
    <w:p w14:paraId="56E3E5CC" w14:textId="77777777" w:rsidR="00464452" w:rsidRDefault="00464452" w:rsidP="00464452">
      <w:pPr>
        <w:numPr>
          <w:ilvl w:val="0"/>
          <w:numId w:val="4"/>
        </w:numPr>
        <w:spacing w:line="360" w:lineRule="atLeast"/>
        <w:rPr>
          <w:rFonts w:eastAsia="Times New Roman"/>
          <w:color w:val="0A0A0A"/>
        </w:rPr>
      </w:pPr>
      <w:r>
        <w:rPr>
          <w:rFonts w:ascii="Arial" w:eastAsia="Times New Roman" w:hAnsi="Arial" w:cs="Arial"/>
          <w:b/>
          <w:bCs/>
          <w:color w:val="0A0A0A"/>
        </w:rPr>
        <w:t>High Category C: The Persecutor.</w:t>
      </w:r>
      <w:r>
        <w:rPr>
          <w:rFonts w:eastAsia="Times New Roman"/>
          <w:b/>
          <w:bCs/>
          <w:color w:val="0A0A0A"/>
        </w:rPr>
        <w:t xml:space="preserve"> </w:t>
      </w:r>
      <w:r>
        <w:rPr>
          <w:rFonts w:ascii="Arial" w:eastAsia="Times New Roman" w:hAnsi="Arial" w:cs="Arial"/>
          <w:color w:val="0A0A0A"/>
        </w:rPr>
        <w:t>You may tend to discount others' value or feelings in a drive to stay in control or "be right".</w:t>
      </w:r>
    </w:p>
    <w:p w14:paraId="7FF39B12" w14:textId="77777777" w:rsidR="0003278D" w:rsidRDefault="0003278D"/>
    <w:sectPr w:rsidR="000327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B4F392" w14:textId="77777777" w:rsidR="000C0060" w:rsidRDefault="000C0060" w:rsidP="00464452">
      <w:pPr>
        <w:spacing w:after="0" w:line="240" w:lineRule="auto"/>
      </w:pPr>
      <w:r>
        <w:separator/>
      </w:r>
    </w:p>
  </w:endnote>
  <w:endnote w:type="continuationSeparator" w:id="0">
    <w:p w14:paraId="51F481B7" w14:textId="77777777" w:rsidR="000C0060" w:rsidRDefault="000C0060" w:rsidP="00464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05120236"/>
      <w:docPartObj>
        <w:docPartGallery w:val="Page Numbers (Bottom of Page)"/>
        <w:docPartUnique/>
      </w:docPartObj>
    </w:sdtPr>
    <w:sdtContent>
      <w:p w14:paraId="727CFEF2" w14:textId="77777777" w:rsidR="00BD11F5" w:rsidRDefault="00BD11F5" w:rsidP="009036D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04D7703" w14:textId="77777777" w:rsidR="00BD11F5" w:rsidRDefault="00BD11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73743716"/>
      <w:docPartObj>
        <w:docPartGallery w:val="Page Numbers (Bottom of Page)"/>
        <w:docPartUnique/>
      </w:docPartObj>
    </w:sdtPr>
    <w:sdtContent>
      <w:p w14:paraId="5BECAA4F" w14:textId="77777777" w:rsidR="00BD11F5" w:rsidRDefault="00BD11F5" w:rsidP="009036D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14E7A7C" w14:textId="77777777" w:rsidR="00BD11F5" w:rsidRPr="00BD11F5" w:rsidRDefault="00BD11F5">
    <w:pPr>
      <w:pStyle w:val="Footer"/>
      <w:rPr>
        <w:sz w:val="16"/>
        <w:szCs w:val="16"/>
      </w:rPr>
    </w:pPr>
    <w:r w:rsidRPr="00BD11F5">
      <w:rPr>
        <w:i/>
        <w:iCs/>
        <w:sz w:val="16"/>
        <w:szCs w:val="16"/>
      </w:rPr>
      <w:t>Barefoot Psychotherapy, Reflection &amp; Training</w:t>
    </w:r>
    <w:r w:rsidRPr="00BD11F5">
      <w:rPr>
        <w:i/>
        <w:iCs/>
        <w:sz w:val="16"/>
        <w:szCs w:val="16"/>
      </w:rPr>
      <w:ptab w:relativeTo="margin" w:alignment="center" w:leader="none"/>
    </w:r>
    <w:r w:rsidRPr="00BD11F5">
      <w:rPr>
        <w:i/>
        <w:iCs/>
        <w:sz w:val="16"/>
        <w:szCs w:val="16"/>
      </w:rPr>
      <w:ptab w:relativeTo="margin" w:alignment="right" w:leader="none"/>
    </w:r>
    <w:r w:rsidRPr="00BD11F5">
      <w:rPr>
        <w:i/>
        <w:iCs/>
        <w:sz w:val="16"/>
        <w:szCs w:val="16"/>
      </w:rPr>
      <w:t>Caroline Louise Wood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4E847A" w14:textId="77777777" w:rsidR="00E744A5" w:rsidRDefault="00E744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AC4653" w14:textId="77777777" w:rsidR="000C0060" w:rsidRDefault="000C0060" w:rsidP="00464452">
      <w:pPr>
        <w:spacing w:after="0" w:line="240" w:lineRule="auto"/>
      </w:pPr>
      <w:r>
        <w:separator/>
      </w:r>
    </w:p>
  </w:footnote>
  <w:footnote w:type="continuationSeparator" w:id="0">
    <w:p w14:paraId="57F6302E" w14:textId="77777777" w:rsidR="000C0060" w:rsidRDefault="000C0060" w:rsidP="00464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2A8826" w14:textId="77777777" w:rsidR="00464452" w:rsidRDefault="004644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22CCC" w14:textId="77777777" w:rsidR="007C326F" w:rsidRDefault="00785B05">
    <w:r>
      <w:rPr>
        <w:rFonts w:asciiTheme="majorHAnsi" w:eastAsiaTheme="majorEastAsia" w:hAnsiTheme="majorHAnsi" w:cstheme="majorBidi"/>
        <w:b/>
        <w:bCs/>
        <w:noProof/>
        <w:color w:val="636958" w:themeColor="accent3"/>
        <w:sz w:val="28"/>
        <w:szCs w:val="26"/>
      </w:rPr>
      <w:drawing>
        <wp:inline distT="0" distB="0" distL="0" distR="0" wp14:anchorId="522A3ED5" wp14:editId="56AFB051">
          <wp:extent cx="5731510" cy="1719580"/>
          <wp:effectExtent l="0" t="0" r="0" b="0"/>
          <wp:docPr id="78987558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875587" name="Picture 7898755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719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1A35A3" w14:textId="77777777" w:rsidR="00464452" w:rsidRDefault="004644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87353"/>
    <w:multiLevelType w:val="multilevel"/>
    <w:tmpl w:val="0FF47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D47834"/>
    <w:multiLevelType w:val="multilevel"/>
    <w:tmpl w:val="521A3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3E1B92"/>
    <w:multiLevelType w:val="multilevel"/>
    <w:tmpl w:val="BA4EE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883F7A"/>
    <w:multiLevelType w:val="multilevel"/>
    <w:tmpl w:val="DD8E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3486224">
    <w:abstractNumId w:val="2"/>
  </w:num>
  <w:num w:numId="2" w16cid:durableId="1289892925">
    <w:abstractNumId w:val="1"/>
  </w:num>
  <w:num w:numId="3" w16cid:durableId="1106583685">
    <w:abstractNumId w:val="0"/>
  </w:num>
  <w:num w:numId="4" w16cid:durableId="43745555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D9"/>
    <w:rsid w:val="00015CBB"/>
    <w:rsid w:val="0003278D"/>
    <w:rsid w:val="000C0060"/>
    <w:rsid w:val="001F5EF2"/>
    <w:rsid w:val="002B2EA3"/>
    <w:rsid w:val="00397CA7"/>
    <w:rsid w:val="00427734"/>
    <w:rsid w:val="00464452"/>
    <w:rsid w:val="00567BC7"/>
    <w:rsid w:val="005D2FBF"/>
    <w:rsid w:val="00607677"/>
    <w:rsid w:val="00656D52"/>
    <w:rsid w:val="006E3CC3"/>
    <w:rsid w:val="006F703B"/>
    <w:rsid w:val="007254D9"/>
    <w:rsid w:val="00785B05"/>
    <w:rsid w:val="007C326F"/>
    <w:rsid w:val="00970117"/>
    <w:rsid w:val="00B646B6"/>
    <w:rsid w:val="00BD11F5"/>
    <w:rsid w:val="00C53699"/>
    <w:rsid w:val="00D80A0E"/>
    <w:rsid w:val="00E7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90E48"/>
  <w15:chartTrackingRefBased/>
  <w15:docId w15:val="{5D582803-C7F2-534B-A9FF-82FDE9CF1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452"/>
    <w:pPr>
      <w:spacing w:after="180" w:line="27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64452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55F51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452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636958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452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455F51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4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45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45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45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55F51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45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45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452"/>
    <w:rPr>
      <w:rFonts w:asciiTheme="majorHAnsi" w:eastAsiaTheme="majorEastAsia" w:hAnsiTheme="majorHAnsi" w:cstheme="majorBidi"/>
      <w:bCs/>
      <w:color w:val="455F51" w:themeColor="text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4452"/>
    <w:rPr>
      <w:rFonts w:asciiTheme="majorHAnsi" w:eastAsiaTheme="majorEastAsia" w:hAnsiTheme="majorHAnsi" w:cstheme="majorBidi"/>
      <w:b/>
      <w:bCs/>
      <w:color w:val="636958" w:themeColor="accent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452"/>
    <w:rPr>
      <w:rFonts w:eastAsiaTheme="majorEastAsia" w:cstheme="majorBidi"/>
      <w:b/>
      <w:bCs/>
      <w:color w:val="455F51" w:themeColor="text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452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452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452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452"/>
    <w:rPr>
      <w:rFonts w:asciiTheme="majorHAnsi" w:eastAsiaTheme="majorEastAsia" w:hAnsiTheme="majorHAnsi" w:cstheme="majorBidi"/>
      <w:i/>
      <w:iCs/>
      <w:color w:val="455F51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452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452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64452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455F51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464452"/>
    <w:rPr>
      <w:rFonts w:asciiTheme="majorHAnsi" w:eastAsiaTheme="majorEastAsia" w:hAnsiTheme="majorHAnsi" w:cstheme="majorBidi"/>
      <w:color w:val="455F51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452"/>
    <w:pPr>
      <w:numPr>
        <w:ilvl w:val="1"/>
      </w:numPr>
    </w:pPr>
    <w:rPr>
      <w:rFonts w:eastAsiaTheme="majorEastAsia" w:cstheme="majorBidi"/>
      <w:iCs/>
      <w:color w:val="537261" w:themeColor="text2" w:themeTint="E6"/>
      <w:sz w:val="32"/>
      <w:szCs w:val="24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464452"/>
    <w:rPr>
      <w:rFonts w:eastAsiaTheme="majorEastAsia" w:cstheme="majorBidi"/>
      <w:iCs/>
      <w:color w:val="537261" w:themeColor="text2" w:themeTint="E6"/>
      <w:sz w:val="32"/>
      <w:szCs w:val="24"/>
      <w14:ligatures w14:val="standard"/>
    </w:rPr>
  </w:style>
  <w:style w:type="paragraph" w:styleId="Quote">
    <w:name w:val="Quote"/>
    <w:basedOn w:val="Normal"/>
    <w:next w:val="Normal"/>
    <w:link w:val="QuoteChar"/>
    <w:uiPriority w:val="29"/>
    <w:qFormat/>
    <w:rsid w:val="00464452"/>
    <w:pPr>
      <w:pBdr>
        <w:left w:val="single" w:sz="48" w:space="13" w:color="8A3917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8A3917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464452"/>
    <w:rPr>
      <w:rFonts w:asciiTheme="majorHAnsi" w:eastAsiaTheme="minorEastAsia" w:hAnsiTheme="majorHAnsi"/>
      <w:b/>
      <w:i/>
      <w:iCs/>
      <w:color w:val="8A3917" w:themeColor="accent1"/>
      <w:sz w:val="24"/>
    </w:rPr>
  </w:style>
  <w:style w:type="paragraph" w:styleId="ListParagraph">
    <w:name w:val="List Paragraph"/>
    <w:basedOn w:val="Normal"/>
    <w:uiPriority w:val="34"/>
    <w:qFormat/>
    <w:rsid w:val="00464452"/>
    <w:pPr>
      <w:spacing w:line="240" w:lineRule="auto"/>
      <w:ind w:left="720" w:hanging="288"/>
      <w:contextualSpacing/>
    </w:pPr>
    <w:rPr>
      <w:color w:val="455F51" w:themeColor="text2"/>
    </w:rPr>
  </w:style>
  <w:style w:type="character" w:styleId="IntenseEmphasis">
    <w:name w:val="Intense Emphasis"/>
    <w:basedOn w:val="DefaultParagraphFont"/>
    <w:uiPriority w:val="21"/>
    <w:qFormat/>
    <w:rsid w:val="00464452"/>
    <w:rPr>
      <w:b/>
      <w:bCs/>
      <w:i/>
      <w:iCs/>
      <w:color w:val="455F51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452"/>
    <w:pPr>
      <w:pBdr>
        <w:left w:val="single" w:sz="48" w:space="13" w:color="C35D14" w:themeColor="accent2"/>
      </w:pBdr>
      <w:spacing w:before="240" w:after="120" w:line="300" w:lineRule="auto"/>
    </w:pPr>
    <w:rPr>
      <w:rFonts w:eastAsiaTheme="minorEastAsia"/>
      <w:b/>
      <w:bCs/>
      <w:i/>
      <w:iCs/>
      <w:color w:val="C35D14" w:themeColor="accent2"/>
      <w:sz w:val="26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452"/>
    <w:rPr>
      <w:rFonts w:eastAsiaTheme="minorEastAsia"/>
      <w:b/>
      <w:bCs/>
      <w:i/>
      <w:iCs/>
      <w:color w:val="C35D14" w:themeColor="accent2"/>
      <w:sz w:val="26"/>
      <w14:ligatures w14:val="standard"/>
      <w14:numForm w14:val="oldStyle"/>
    </w:rPr>
  </w:style>
  <w:style w:type="character" w:styleId="IntenseReference">
    <w:name w:val="Intense Reference"/>
    <w:basedOn w:val="DefaultParagraphFont"/>
    <w:uiPriority w:val="32"/>
    <w:qFormat/>
    <w:rsid w:val="00464452"/>
    <w:rPr>
      <w:rFonts w:asciiTheme="minorHAnsi" w:hAnsiTheme="minorHAnsi"/>
      <w:b/>
      <w:bCs/>
      <w:smallCaps/>
      <w:color w:val="455F51" w:themeColor="text2"/>
      <w:spacing w:val="5"/>
      <w:sz w:val="22"/>
      <w:u w:val="single"/>
    </w:rPr>
  </w:style>
  <w:style w:type="paragraph" w:customStyle="1" w:styleId="PersonalName">
    <w:name w:val="Personal Name"/>
    <w:basedOn w:val="Title"/>
    <w:qFormat/>
    <w:rsid w:val="00464452"/>
    <w:rPr>
      <w:b/>
      <w:caps/>
      <w:color w:val="000000"/>
      <w:sz w:val="28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64452"/>
    <w:pPr>
      <w:spacing w:line="240" w:lineRule="auto"/>
    </w:pPr>
    <w:rPr>
      <w:rFonts w:eastAsiaTheme="minorEastAsia"/>
      <w:b/>
      <w:bCs/>
      <w:smallCaps/>
      <w:color w:val="455F51" w:themeColor="text2"/>
      <w:spacing w:val="6"/>
      <w:szCs w:val="18"/>
    </w:rPr>
  </w:style>
  <w:style w:type="character" w:styleId="Strong">
    <w:name w:val="Strong"/>
    <w:basedOn w:val="DefaultParagraphFont"/>
    <w:uiPriority w:val="22"/>
    <w:qFormat/>
    <w:rsid w:val="00464452"/>
    <w:rPr>
      <w:b/>
      <w:bCs/>
      <w:color w:val="537261" w:themeColor="text2" w:themeTint="E6"/>
    </w:rPr>
  </w:style>
  <w:style w:type="character" w:styleId="Emphasis">
    <w:name w:val="Emphasis"/>
    <w:basedOn w:val="DefaultParagraphFont"/>
    <w:uiPriority w:val="20"/>
    <w:qFormat/>
    <w:rsid w:val="00464452"/>
    <w:rPr>
      <w:b w:val="0"/>
      <w:i/>
      <w:iCs/>
      <w:color w:val="455F51" w:themeColor="text2"/>
    </w:rPr>
  </w:style>
  <w:style w:type="paragraph" w:styleId="NoSpacing">
    <w:name w:val="No Spacing"/>
    <w:link w:val="NoSpacingChar"/>
    <w:uiPriority w:val="1"/>
    <w:qFormat/>
    <w:rsid w:val="00464452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64452"/>
  </w:style>
  <w:style w:type="character" w:styleId="SubtleEmphasis">
    <w:name w:val="Subtle Emphasis"/>
    <w:basedOn w:val="DefaultParagraphFont"/>
    <w:uiPriority w:val="19"/>
    <w:qFormat/>
    <w:rsid w:val="00464452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464452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464452"/>
    <w:rPr>
      <w:rFonts w:asciiTheme="majorHAnsi" w:hAnsiTheme="majorHAnsi"/>
      <w:b/>
      <w:bCs/>
      <w:caps w:val="0"/>
      <w:smallCaps/>
      <w:color w:val="455F51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4452"/>
    <w:pPr>
      <w:spacing w:before="480" w:line="264" w:lineRule="auto"/>
      <w:outlineLvl w:val="9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464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452"/>
  </w:style>
  <w:style w:type="paragraph" w:styleId="Footer">
    <w:name w:val="footer"/>
    <w:basedOn w:val="Normal"/>
    <w:link w:val="FooterChar"/>
    <w:uiPriority w:val="99"/>
    <w:unhideWhenUsed/>
    <w:rsid w:val="00464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452"/>
  </w:style>
  <w:style w:type="character" w:styleId="PageNumber">
    <w:name w:val="page number"/>
    <w:basedOn w:val="DefaultParagraphFont"/>
    <w:uiPriority w:val="99"/>
    <w:semiHidden/>
    <w:unhideWhenUsed/>
    <w:rsid w:val="00BD1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riftwoodtherapytraininglimited/Library/Group%20Containers/UBF8T346G9.Office/User%20Content.localized/Templates.localized/Resource%20Sheet%20template/Backup%20of%20Resource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barefoot">
      <a:dk1>
        <a:srgbClr val="000000"/>
      </a:dk1>
      <a:lt1>
        <a:srgbClr val="FFFFFF"/>
      </a:lt1>
      <a:dk2>
        <a:srgbClr val="455F51"/>
      </a:dk2>
      <a:lt2>
        <a:srgbClr val="E3DED1"/>
      </a:lt2>
      <a:accent1>
        <a:srgbClr val="8A3917"/>
      </a:accent1>
      <a:accent2>
        <a:srgbClr val="C35D14"/>
      </a:accent2>
      <a:accent3>
        <a:srgbClr val="636958"/>
      </a:accent3>
      <a:accent4>
        <a:srgbClr val="6B7961"/>
      </a:accent4>
      <a:accent5>
        <a:srgbClr val="A1AA90"/>
      </a:accent5>
      <a:accent6>
        <a:srgbClr val="E3E8E0"/>
      </a:accent6>
      <a:hlink>
        <a:srgbClr val="5E6A57"/>
      </a:hlink>
      <a:folHlink>
        <a:srgbClr val="FFFED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Backup of Resource Sheet template.dotx</Template>
  <TotalTime>1</TotalTime>
  <Pages>2</Pages>
  <Words>350</Words>
  <Characters>1551</Characters>
  <Application>Microsoft Office Word</Application>
  <DocSecurity>0</DocSecurity>
  <Lines>31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Caroline Wood</cp:lastModifiedBy>
  <cp:revision>3</cp:revision>
  <dcterms:created xsi:type="dcterms:W3CDTF">2026-10-06T11:10:00Z</dcterms:created>
  <dcterms:modified xsi:type="dcterms:W3CDTF">2026-10-06T11:11:00Z</dcterms:modified>
  <cp:category/>
</cp:coreProperties>
</file>